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C29" w:rsidRDefault="00D24C29">
      <w:r>
        <w:rPr>
          <w:noProof/>
        </w:rPr>
        <w:drawing>
          <wp:anchor distT="0" distB="0" distL="114300" distR="114300" simplePos="0" relativeHeight="251658240" behindDoc="0" locked="0" layoutInCell="0" allowOverlap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771140" cy="1600200"/>
            <wp:effectExtent l="19050" t="0" r="0" b="0"/>
            <wp:wrapSquare wrapText="bothSides"/>
            <wp:docPr id="1" name="Picture 0" descr="assistcalling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stcalling car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C29" w:rsidRDefault="00D24C29"/>
    <w:p w:rsidR="00D24C29" w:rsidRDefault="00D24C29"/>
    <w:p w:rsidR="00D24C29" w:rsidRDefault="00D24C29"/>
    <w:p w:rsidR="00D24C29" w:rsidRDefault="00D24C29"/>
    <w:p w:rsidR="00D24C29" w:rsidRDefault="00D24C29"/>
    <w:p w:rsidR="00D24C29" w:rsidRDefault="00D52398">
      <w:r>
        <w:rPr>
          <w:b/>
          <w:u w:val="single"/>
        </w:rPr>
        <w:t>August</w:t>
      </w:r>
      <w:r w:rsidR="00D50B1A" w:rsidRPr="008A08E7">
        <w:rPr>
          <w:b/>
          <w:u w:val="single"/>
        </w:rPr>
        <w:t xml:space="preserve"> </w:t>
      </w:r>
      <w:r w:rsidR="00E12B6F" w:rsidRPr="008A08E7">
        <w:rPr>
          <w:b/>
          <w:u w:val="single"/>
        </w:rPr>
        <w:t>,</w:t>
      </w:r>
      <w:r w:rsidR="008A08E7" w:rsidRPr="008A08E7">
        <w:rPr>
          <w:b/>
          <w:u w:val="single"/>
        </w:rPr>
        <w:t xml:space="preserve"> </w:t>
      </w:r>
      <w:r w:rsidR="00E12B6F" w:rsidRPr="008A08E7">
        <w:rPr>
          <w:b/>
          <w:u w:val="single"/>
        </w:rPr>
        <w:t>2011</w:t>
      </w:r>
      <w:r w:rsidR="00D50B1A" w:rsidRPr="008A08E7">
        <w:rPr>
          <w:b/>
          <w:u w:val="single"/>
        </w:rPr>
        <w:t xml:space="preserve"> update</w:t>
      </w:r>
      <w:r w:rsidR="008A08E7">
        <w:t xml:space="preserve">   </w:t>
      </w:r>
      <w:r w:rsidR="0060385D">
        <w:t>INTERNATIONAL HOOPS CHALLENGE</w:t>
      </w:r>
      <w:r w:rsidR="008A08E7">
        <w:t>(</w:t>
      </w:r>
      <w:r w:rsidR="00D50B1A">
        <w:t>… things change so fast!</w:t>
      </w:r>
      <w:r w:rsidR="008A08E7">
        <w:t>)</w:t>
      </w:r>
    </w:p>
    <w:p w:rsidR="00392575" w:rsidRDefault="0060385D">
      <w:r>
        <w:t xml:space="preserve">Dear </w:t>
      </w:r>
      <w:r w:rsidR="00E12B6F">
        <w:t>Prospective Coach</w:t>
      </w:r>
      <w:r>
        <w:t>:</w:t>
      </w:r>
    </w:p>
    <w:p w:rsidR="00E12B6F" w:rsidRDefault="00E12B6F">
      <w:r>
        <w:t xml:space="preserve">Thanks for contacting our organization. We have big plans for </w:t>
      </w:r>
      <w:r w:rsidR="0060385D">
        <w:t xml:space="preserve">our IHC </w:t>
      </w:r>
      <w:r>
        <w:t>2012.</w:t>
      </w:r>
    </w:p>
    <w:p w:rsidR="008A08E7" w:rsidRDefault="008A08E7">
      <w:r>
        <w:t>Tournaments being created for boy</w:t>
      </w:r>
      <w:r w:rsidR="00D52398">
        <w:t>’</w:t>
      </w:r>
      <w:r>
        <w:t>s and girl</w:t>
      </w:r>
      <w:r w:rsidR="00D52398">
        <w:t>’</w:t>
      </w:r>
      <w:r>
        <w:t xml:space="preserve">s </w:t>
      </w:r>
      <w:r w:rsidR="00D52398">
        <w:t>18u,16u, 14u</w:t>
      </w:r>
      <w:r>
        <w:t>. Take your choice!</w:t>
      </w:r>
    </w:p>
    <w:p w:rsidR="00E12B6F" w:rsidRDefault="008A08E7">
      <w:r w:rsidRPr="00E7554F">
        <w:rPr>
          <w:u w:val="single"/>
        </w:rPr>
        <w:t>Italy, Switzerl</w:t>
      </w:r>
      <w:r w:rsidR="0060385D" w:rsidRPr="00E7554F">
        <w:rPr>
          <w:u w:val="single"/>
        </w:rPr>
        <w:t>and, Poland, Estonia, Slovenian, China,</w:t>
      </w:r>
      <w:r w:rsidR="00E7554F" w:rsidRPr="00E7554F">
        <w:rPr>
          <w:u w:val="single"/>
        </w:rPr>
        <w:t xml:space="preserve"> France, Monaco, </w:t>
      </w:r>
      <w:r w:rsidR="0060385D" w:rsidRPr="00E7554F">
        <w:rPr>
          <w:u w:val="single"/>
        </w:rPr>
        <w:t>Denmark</w:t>
      </w:r>
      <w:r w:rsidR="00E7554F">
        <w:t xml:space="preserve"> </w:t>
      </w:r>
      <w:r>
        <w:t xml:space="preserve">  now confirmed.., Brazil</w:t>
      </w:r>
      <w:r w:rsidR="0060385D">
        <w:t>, Russia</w:t>
      </w:r>
      <w:r>
        <w:t>,</w:t>
      </w:r>
      <w:r w:rsidR="0060385D" w:rsidRPr="0060385D">
        <w:t xml:space="preserve"> </w:t>
      </w:r>
      <w:r w:rsidR="0060385D">
        <w:t>Spain are r</w:t>
      </w:r>
      <w:r>
        <w:t>eady to fall into place… everyday news coming…</w:t>
      </w:r>
    </w:p>
    <w:p w:rsidR="00E12B6F" w:rsidRDefault="00E12B6F">
      <w:r>
        <w:t>Each</w:t>
      </w:r>
      <w:r w:rsidR="008A08E7">
        <w:t xml:space="preserve"> tour</w:t>
      </w:r>
      <w:r>
        <w:t xml:space="preserve"> trip is normally 12 days</w:t>
      </w:r>
      <w:r w:rsidR="0060385D">
        <w:t>.</w:t>
      </w:r>
      <w:r>
        <w:t xml:space="preserve"> We encourage AAU teams and school teams which are allowed to travel in the off season. The teams are guaranteed </w:t>
      </w:r>
      <w:r w:rsidR="00D52398">
        <w:t>4</w:t>
      </w:r>
      <w:r>
        <w:t xml:space="preserve"> games </w:t>
      </w:r>
      <w:r w:rsidR="0060385D">
        <w:t>in a 3</w:t>
      </w:r>
      <w:r>
        <w:t xml:space="preserve"> </w:t>
      </w:r>
      <w:r w:rsidR="00D52398">
        <w:t xml:space="preserve">day </w:t>
      </w:r>
      <w:r>
        <w:t xml:space="preserve">tournament, </w:t>
      </w:r>
      <w:r w:rsidR="0060385D">
        <w:t xml:space="preserve">and normally receive </w:t>
      </w:r>
      <w:r w:rsidR="00D52398">
        <w:t>5</w:t>
      </w:r>
      <w:r w:rsidR="0060385D">
        <w:t xml:space="preserve">. </w:t>
      </w:r>
      <w:r w:rsidR="00D52398">
        <w:t>Most tours include</w:t>
      </w:r>
      <w:r w:rsidR="0060385D">
        <w:t xml:space="preserve"> trips two tournaments. </w:t>
      </w:r>
      <w:r w:rsidR="008A08E7">
        <w:t xml:space="preserve"> </w:t>
      </w:r>
      <w:hyperlink r:id="rId6" w:history="1">
        <w:r w:rsidR="008A08E7" w:rsidRPr="0060385D">
          <w:rPr>
            <w:rStyle w:val="Hyperlink"/>
          </w:rPr>
          <w:t>Check the ABN website for dates</w:t>
        </w:r>
      </w:hyperlink>
    </w:p>
    <w:p w:rsidR="00E12B6F" w:rsidRDefault="00E12B6F">
      <w:r>
        <w:t xml:space="preserve">Coaches who assemble American teams for fully paid trips by Sept </w:t>
      </w:r>
      <w:r w:rsidR="00D52398">
        <w:t>30</w:t>
      </w:r>
      <w:r w:rsidR="00D52398" w:rsidRPr="00D52398">
        <w:rPr>
          <w:vertAlign w:val="superscript"/>
        </w:rPr>
        <w:t>th</w:t>
      </w:r>
      <w:r w:rsidR="00D52398">
        <w:t xml:space="preserve"> ( paid deposits)</w:t>
      </w:r>
      <w:r>
        <w:t>, 2011 receive $1000 and a free trip at the time of the camp. Most trips, again, depending on the destination and duration, cost between $</w:t>
      </w:r>
      <w:r w:rsidR="00D52398">
        <w:t>27</w:t>
      </w:r>
      <w:r>
        <w:t>00-$</w:t>
      </w:r>
      <w:r w:rsidR="00D52398">
        <w:t>5</w:t>
      </w:r>
      <w:r>
        <w:t>000.</w:t>
      </w:r>
      <w:r w:rsidR="008A08E7">
        <w:t xml:space="preserve"> </w:t>
      </w:r>
      <w:r w:rsidR="00E7554F" w:rsidRPr="00E7554F">
        <w:rPr>
          <w:color w:val="FF0000"/>
          <w:u w:val="single"/>
        </w:rPr>
        <w:t>This can put your package worth $5000!</w:t>
      </w:r>
      <w:r w:rsidR="00E7554F">
        <w:t xml:space="preserve"> </w:t>
      </w:r>
      <w:r w:rsidR="008A08E7">
        <w:t>You can recruit more th</w:t>
      </w:r>
      <w:r w:rsidR="0060385D">
        <w:t>an 10 players and receive $100/</w:t>
      </w:r>
      <w:r w:rsidR="008A08E7">
        <w:t>head for each. Great if you have a website and some assistant coaches or friends you want to get overseas trips for.</w:t>
      </w:r>
      <w:r w:rsidR="0060385D">
        <w:t xml:space="preserve"> </w:t>
      </w:r>
      <w:r w:rsidR="0060385D" w:rsidRPr="00E7554F">
        <w:rPr>
          <w:color w:val="FF0000"/>
        </w:rPr>
        <w:t>You can also recruit teams you do not coach, and get a $500 finder</w:t>
      </w:r>
      <w:r w:rsidR="00E7554F">
        <w:rPr>
          <w:color w:val="FF0000"/>
        </w:rPr>
        <w:t>’</w:t>
      </w:r>
      <w:r w:rsidR="0060385D" w:rsidRPr="00E7554F">
        <w:rPr>
          <w:color w:val="FF0000"/>
        </w:rPr>
        <w:t>s fee</w:t>
      </w:r>
      <w:r w:rsidR="0060385D">
        <w:t xml:space="preserve"> after the trip is paid in full. That coach will not receive a stipend which we assign to the team.</w:t>
      </w:r>
    </w:p>
    <w:p w:rsidR="00E12B6F" w:rsidRPr="008A08E7" w:rsidRDefault="00E12B6F">
      <w:pPr>
        <w:rPr>
          <w:b/>
          <w:u w:val="single"/>
        </w:rPr>
      </w:pPr>
      <w:r w:rsidRPr="008A08E7">
        <w:rPr>
          <w:b/>
          <w:u w:val="single"/>
        </w:rPr>
        <w:t>I have also attached another documen</w:t>
      </w:r>
      <w:r w:rsidR="008A08E7" w:rsidRPr="008A08E7">
        <w:rPr>
          <w:b/>
          <w:u w:val="single"/>
        </w:rPr>
        <w:t>t to this with more information.</w:t>
      </w:r>
    </w:p>
    <w:p w:rsidR="00E12B6F" w:rsidRDefault="00E12B6F">
      <w:r>
        <w:t>If you are serious to be involved in this, please answer the following questions, and we can arrange a Skype or cell conference. I prefer Skype as I like to get a personal feel for all those who become very important parts of our organizations.</w:t>
      </w:r>
    </w:p>
    <w:p w:rsidR="00E12B6F" w:rsidRDefault="00E12B6F" w:rsidP="00E12B6F">
      <w:pPr>
        <w:pStyle w:val="ListParagraph"/>
        <w:numPr>
          <w:ilvl w:val="0"/>
          <w:numId w:val="1"/>
        </w:numPr>
      </w:pPr>
      <w:r>
        <w:t>Name, age, gender, personal contact information</w:t>
      </w:r>
    </w:p>
    <w:p w:rsidR="00E12B6F" w:rsidRDefault="00E12B6F" w:rsidP="00E12B6F">
      <w:pPr>
        <w:pStyle w:val="ListParagraph"/>
        <w:numPr>
          <w:ilvl w:val="0"/>
          <w:numId w:val="1"/>
        </w:numPr>
      </w:pPr>
      <w:r>
        <w:t>Team and age /gender of team you are recruiting or already coach for travel.</w:t>
      </w:r>
    </w:p>
    <w:p w:rsidR="00E12B6F" w:rsidRDefault="00E12B6F" w:rsidP="00E12B6F">
      <w:pPr>
        <w:pStyle w:val="ListParagraph"/>
        <w:numPr>
          <w:ilvl w:val="0"/>
          <w:numId w:val="1"/>
        </w:numPr>
      </w:pPr>
      <w:r>
        <w:t>Yo</w:t>
      </w:r>
      <w:r w:rsidR="0060385D">
        <w:t>ur home city and the tour you think you are most interested in.</w:t>
      </w:r>
    </w:p>
    <w:p w:rsidR="00E12B6F" w:rsidRDefault="00E12B6F" w:rsidP="00E12B6F">
      <w:pPr>
        <w:pStyle w:val="ListParagraph"/>
      </w:pPr>
    </w:p>
    <w:p w:rsidR="008A08E7" w:rsidRDefault="008A08E7" w:rsidP="00E12B6F">
      <w:pPr>
        <w:pStyle w:val="ListParagraph"/>
      </w:pPr>
    </w:p>
    <w:p w:rsidR="008A08E7" w:rsidRDefault="008A08E7" w:rsidP="00E12B6F">
      <w:pPr>
        <w:pStyle w:val="ListParagraph"/>
      </w:pPr>
    </w:p>
    <w:p w:rsidR="008A08E7" w:rsidRDefault="008A08E7" w:rsidP="00E12B6F">
      <w:pPr>
        <w:pStyle w:val="ListParagraph"/>
      </w:pPr>
    </w:p>
    <w:p w:rsidR="008A08E7" w:rsidRDefault="00E12B6F" w:rsidP="00E12B6F">
      <w:pPr>
        <w:pStyle w:val="ListParagraph"/>
      </w:pPr>
      <w:r>
        <w:t xml:space="preserve">We will not have all the finalized brochures for the 2012 camps until </w:t>
      </w:r>
      <w:r w:rsidR="008A08E7">
        <w:t>Summer , 2011.</w:t>
      </w:r>
    </w:p>
    <w:p w:rsidR="00E12B6F" w:rsidRDefault="00E12B6F" w:rsidP="00E12B6F">
      <w:pPr>
        <w:pStyle w:val="ListParagraph"/>
      </w:pPr>
      <w:r>
        <w:t xml:space="preserve"> We will have a preliminary price sheet by June </w:t>
      </w:r>
      <w:r w:rsidR="0060385D">
        <w:t>15</w:t>
      </w:r>
      <w:r w:rsidR="0060385D" w:rsidRPr="0060385D">
        <w:rPr>
          <w:vertAlign w:val="superscript"/>
        </w:rPr>
        <w:t>th</w:t>
      </w:r>
      <w:r w:rsidR="0060385D">
        <w:t xml:space="preserve">, </w:t>
      </w:r>
      <w:r>
        <w:t xml:space="preserve">2011. Registrations are due Sept </w:t>
      </w:r>
      <w:r w:rsidR="00E7554F">
        <w:t>30</w:t>
      </w:r>
      <w:r w:rsidRPr="00E12B6F">
        <w:rPr>
          <w:vertAlign w:val="superscript"/>
        </w:rPr>
        <w:t>th</w:t>
      </w:r>
      <w:r>
        <w:t>.</w:t>
      </w:r>
      <w:r w:rsidR="00E7554F">
        <w:t xml:space="preserve"> We do run deposit schedules and the price of tournaments is adjusted in August with the value course of currency.</w:t>
      </w:r>
    </w:p>
    <w:p w:rsidR="00E12B6F" w:rsidRDefault="00E12B6F" w:rsidP="00E12B6F">
      <w:pPr>
        <w:pStyle w:val="ListParagraph"/>
      </w:pPr>
    </w:p>
    <w:p w:rsidR="008A08E7" w:rsidRDefault="0060385D" w:rsidP="00E12B6F">
      <w:pPr>
        <w:pStyle w:val="ListParagraph"/>
      </w:pPr>
      <w:r>
        <w:t>Deposits of $</w:t>
      </w:r>
      <w:r w:rsidR="00E7554F">
        <w:t>2</w:t>
      </w:r>
      <w:r>
        <w:t>00, fully refundable, are required to secure a spot in a tournament.</w:t>
      </w:r>
    </w:p>
    <w:p w:rsidR="0060385D" w:rsidRDefault="0060385D" w:rsidP="00E12B6F">
      <w:pPr>
        <w:pStyle w:val="ListParagraph"/>
      </w:pPr>
    </w:p>
    <w:p w:rsidR="00E12B6F" w:rsidRPr="0060385D" w:rsidRDefault="00E12B6F" w:rsidP="00E12B6F">
      <w:pPr>
        <w:pStyle w:val="ListParagraph"/>
        <w:rPr>
          <w:b/>
          <w:u w:val="single"/>
        </w:rPr>
      </w:pPr>
      <w:r w:rsidRPr="0060385D">
        <w:rPr>
          <w:b/>
          <w:u w:val="single"/>
        </w:rPr>
        <w:t>Duties for our private contracting coaches ( you will be paid on a 1099 agreement)</w:t>
      </w:r>
    </w:p>
    <w:p w:rsidR="00E12B6F" w:rsidRDefault="00E12B6F" w:rsidP="00D52398">
      <w:pPr>
        <w:pStyle w:val="ListParagraph"/>
        <w:numPr>
          <w:ilvl w:val="0"/>
          <w:numId w:val="2"/>
        </w:numPr>
      </w:pPr>
      <w:r>
        <w:t>Recruit minimum of 10 players and declare registration for specific tournament.</w:t>
      </w:r>
    </w:p>
    <w:p w:rsidR="00E12B6F" w:rsidRDefault="00E12B6F" w:rsidP="00D52398">
      <w:pPr>
        <w:pStyle w:val="ListParagraph"/>
        <w:numPr>
          <w:ilvl w:val="0"/>
          <w:numId w:val="2"/>
        </w:numPr>
      </w:pPr>
      <w:r>
        <w:t>Conference with players and decide on offered itinerary, or modify it to your own taste.</w:t>
      </w:r>
      <w:r w:rsidR="008A08E7">
        <w:t xml:space="preserve"> This is the best thing about our relationship with EFTOURS. You can take one of our prepared trips, or create your own itiner</w:t>
      </w:r>
      <w:r w:rsidR="0060385D">
        <w:t>ar</w:t>
      </w:r>
      <w:r w:rsidR="008A08E7">
        <w:t>y, all while traveling with the largest tour operator in the world.</w:t>
      </w:r>
    </w:p>
    <w:p w:rsidR="00D52398" w:rsidRDefault="0060385D" w:rsidP="00D52398">
      <w:pPr>
        <w:pStyle w:val="ListParagraph"/>
        <w:numPr>
          <w:ilvl w:val="0"/>
          <w:numId w:val="2"/>
        </w:numPr>
      </w:pPr>
      <w:r>
        <w:t xml:space="preserve">Register as tour leader with EFtours and have a password which you give to all players who want to register.  </w:t>
      </w:r>
      <w:r w:rsidR="00D50B1A" w:rsidRPr="008A08E7">
        <w:rPr>
          <w:u w:val="single"/>
        </w:rPr>
        <w:t>Make sure that all players sign up with Assist Basketball Network for the tournament</w:t>
      </w:r>
      <w:r w:rsidR="00D50B1A">
        <w:t xml:space="preserve"> and also with </w:t>
      </w:r>
      <w:hyperlink r:id="rId7" w:history="1">
        <w:r w:rsidR="00D50B1A" w:rsidRPr="00D50B1A">
          <w:rPr>
            <w:rStyle w:val="Hyperlink"/>
          </w:rPr>
          <w:t>www.EFTOURS.com</w:t>
        </w:r>
      </w:hyperlink>
      <w:r>
        <w:t xml:space="preserve"> (</w:t>
      </w:r>
      <w:r w:rsidR="00D50B1A">
        <w:t>you will also register as a free chaperone).</w:t>
      </w:r>
    </w:p>
    <w:p w:rsidR="00D52398" w:rsidRDefault="00E12B6F" w:rsidP="00D52398">
      <w:pPr>
        <w:pStyle w:val="ListParagraph"/>
        <w:numPr>
          <w:ilvl w:val="0"/>
          <w:numId w:val="2"/>
        </w:numPr>
      </w:pPr>
      <w:r>
        <w:t xml:space="preserve">Act as liaison between players, parents, and our organization. </w:t>
      </w:r>
      <w:r w:rsidR="00D50B1A">
        <w:t xml:space="preserve"> If they wish to have a meeting, EF will host a meeting with all members of the tour</w:t>
      </w:r>
      <w:r w:rsidR="008A08E7">
        <w:t xml:space="preserve"> at no cost. They fly out to service you.</w:t>
      </w:r>
      <w:r w:rsidR="00E7554F" w:rsidRPr="00D52398">
        <w:rPr>
          <w:b/>
          <w:u w:val="single"/>
        </w:rPr>
        <w:t>……</w:t>
      </w:r>
      <w:r w:rsidR="008A08E7">
        <w:t>your job is to recruit, coach, chaperone.</w:t>
      </w:r>
      <w:r w:rsidR="00E7554F">
        <w:t xml:space="preserve"> It doesn’t get better.</w:t>
      </w:r>
    </w:p>
    <w:p w:rsidR="00E12B6F" w:rsidRDefault="00E12B6F" w:rsidP="00D52398">
      <w:pPr>
        <w:pStyle w:val="ListParagraph"/>
        <w:numPr>
          <w:ilvl w:val="0"/>
          <w:numId w:val="2"/>
        </w:numPr>
      </w:pPr>
      <w:r>
        <w:t xml:space="preserve"> Distribute final itineraries to family and players </w:t>
      </w:r>
    </w:p>
    <w:p w:rsidR="00E12B6F" w:rsidRDefault="00E12B6F" w:rsidP="00D52398">
      <w:pPr>
        <w:pStyle w:val="ListParagraph"/>
        <w:numPr>
          <w:ilvl w:val="0"/>
          <w:numId w:val="2"/>
        </w:numPr>
      </w:pPr>
      <w:r>
        <w:t xml:space="preserve"> Meet at portal city</w:t>
      </w:r>
      <w:r w:rsidR="00D52398">
        <w:t xml:space="preserve"> ( Europe)</w:t>
      </w:r>
      <w:r>
        <w:t xml:space="preserve"> on date of departure</w:t>
      </w:r>
      <w:r w:rsidR="00D52398">
        <w:t>/arrival</w:t>
      </w:r>
      <w:r>
        <w:t xml:space="preserve"> and </w:t>
      </w:r>
      <w:r w:rsidR="00D52398">
        <w:t>transport</w:t>
      </w:r>
      <w:r>
        <w:t xml:space="preserve"> with team members to final destination.</w:t>
      </w:r>
    </w:p>
    <w:p w:rsidR="00D52398" w:rsidRDefault="00E12B6F" w:rsidP="00D52398">
      <w:pPr>
        <w:pStyle w:val="ListParagraph"/>
        <w:numPr>
          <w:ilvl w:val="0"/>
          <w:numId w:val="2"/>
        </w:numPr>
      </w:pPr>
      <w:r w:rsidRPr="008A08E7">
        <w:rPr>
          <w:b/>
          <w:u w:val="single"/>
        </w:rPr>
        <w:t>Act as full-time chaperone and coach</w:t>
      </w:r>
      <w:r>
        <w:t xml:space="preserve"> during the trip and return home with team. You will be in charge of maintaining the philosophy, practices, discipline, and organization of the team.</w:t>
      </w:r>
      <w:r w:rsidR="008A08E7">
        <w:t xml:space="preserve"> This is not an overlooked duty.  </w:t>
      </w:r>
    </w:p>
    <w:p w:rsidR="00E12B6F" w:rsidRDefault="008A08E7" w:rsidP="00D52398">
      <w:pPr>
        <w:pStyle w:val="ListParagraph"/>
        <w:numPr>
          <w:ilvl w:val="0"/>
          <w:numId w:val="2"/>
        </w:numPr>
      </w:pPr>
      <w:r w:rsidRPr="008A08E7">
        <w:rPr>
          <w:b/>
          <w:u w:val="single"/>
        </w:rPr>
        <w:t>We expect great outstanding role models for our under aged players while they are overseas under your  watchful care.</w:t>
      </w:r>
    </w:p>
    <w:p w:rsidR="00E12B6F" w:rsidRDefault="00E12B6F" w:rsidP="00E12B6F">
      <w:pPr>
        <w:pStyle w:val="ListParagraph"/>
      </w:pPr>
      <w:r>
        <w:t xml:space="preserve">   </w:t>
      </w:r>
    </w:p>
    <w:p w:rsidR="00E12B6F" w:rsidRDefault="00D50B1A" w:rsidP="00D52398">
      <w:pPr>
        <w:pStyle w:val="ListParagraph"/>
      </w:pPr>
      <w:r>
        <w:t>You will have the trip of a lifetime, an outstanding chance to coach international, and also will make great contacts overseas. We love to have coaches come back year after year.</w:t>
      </w:r>
    </w:p>
    <w:p w:rsidR="00E12B6F" w:rsidRDefault="00E12B6F" w:rsidP="00E12B6F">
      <w:pPr>
        <w:pStyle w:val="ListParagraph"/>
      </w:pPr>
      <w:r>
        <w:t>I know you have lots of questions. So do we.. but lets use this to get the ball rolling.</w:t>
      </w:r>
    </w:p>
    <w:p w:rsidR="00E12B6F" w:rsidRDefault="00E12B6F" w:rsidP="00E12B6F">
      <w:pPr>
        <w:pStyle w:val="ListParagraph"/>
      </w:pPr>
    </w:p>
    <w:p w:rsidR="00E12B6F" w:rsidRDefault="00E12B6F" w:rsidP="00E12B6F">
      <w:pPr>
        <w:pStyle w:val="ListParagraph"/>
      </w:pPr>
      <w:r>
        <w:t>Look forward to hearing from you.</w:t>
      </w:r>
    </w:p>
    <w:p w:rsidR="00E12B6F" w:rsidRDefault="00E12B6F" w:rsidP="00E12B6F">
      <w:pPr>
        <w:pStyle w:val="ListParagraph"/>
      </w:pPr>
    </w:p>
    <w:p w:rsidR="00E12B6F" w:rsidRDefault="00E12B6F" w:rsidP="00E12B6F">
      <w:pPr>
        <w:pStyle w:val="ListParagraph"/>
      </w:pPr>
      <w:r>
        <w:t>Rob Friedrich</w:t>
      </w:r>
    </w:p>
    <w:p w:rsidR="008A08E7" w:rsidRDefault="00FA5CD9" w:rsidP="00E12B6F">
      <w:pPr>
        <w:pStyle w:val="ListParagraph"/>
      </w:pPr>
      <w:hyperlink r:id="rId8" w:history="1">
        <w:r w:rsidR="008A08E7" w:rsidRPr="00EC6F78">
          <w:rPr>
            <w:rStyle w:val="Hyperlink"/>
          </w:rPr>
          <w:t>Robert@assistbasketballnetwork.com</w:t>
        </w:r>
      </w:hyperlink>
    </w:p>
    <w:p w:rsidR="008A08E7" w:rsidRDefault="008A08E7" w:rsidP="00E12B6F">
      <w:pPr>
        <w:pStyle w:val="ListParagraph"/>
      </w:pPr>
    </w:p>
    <w:p w:rsidR="00E12B6F" w:rsidRDefault="008A08E7" w:rsidP="00E12B6F">
      <w:pPr>
        <w:pStyle w:val="ListParagraph"/>
      </w:pPr>
      <w:r>
        <w:t>Skype: bbcoachrob</w:t>
      </w:r>
      <w:r w:rsidR="00E12B6F">
        <w:br/>
      </w:r>
    </w:p>
    <w:sectPr w:rsidR="00E12B6F" w:rsidSect="003925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B72F6"/>
    <w:multiLevelType w:val="hybridMultilevel"/>
    <w:tmpl w:val="1E8C28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42B1564"/>
    <w:multiLevelType w:val="hybridMultilevel"/>
    <w:tmpl w:val="73F2A5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24C29"/>
    <w:rsid w:val="00037F23"/>
    <w:rsid w:val="00392575"/>
    <w:rsid w:val="00550D05"/>
    <w:rsid w:val="0060385D"/>
    <w:rsid w:val="007106BD"/>
    <w:rsid w:val="008A08E7"/>
    <w:rsid w:val="00D24C29"/>
    <w:rsid w:val="00D50B1A"/>
    <w:rsid w:val="00D52398"/>
    <w:rsid w:val="00D55D81"/>
    <w:rsid w:val="00E12B6F"/>
    <w:rsid w:val="00E7554F"/>
    <w:rsid w:val="00F432B7"/>
    <w:rsid w:val="00FA5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5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C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2B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0B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@assistbasketballnetwork.com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Documents%20and%20Settings\Administrator\Desktop\coaches%20packet2012\www.EFTOUR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ssistbasketballnetwork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ABN-intro coaches email 2012 IHC- aug 19</Template>
  <TotalTime>0</TotalTime>
  <Pages>2</Pages>
  <Words>639</Words>
  <Characters>3644</Characters>
  <Application>Microsoft Office Word</Application>
  <DocSecurity>0</DocSecurity>
  <Lines>30</Lines>
  <Paragraphs>8</Paragraphs>
  <ScaleCrop>false</ScaleCrop>
  <Company/>
  <LinksUpToDate>false</LinksUpToDate>
  <CharactersWithSpaces>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2011-08-25T01:56:00Z</dcterms:created>
  <dcterms:modified xsi:type="dcterms:W3CDTF">2011-08-25T01:56:00Z</dcterms:modified>
</cp:coreProperties>
</file>